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840" w:rsidRDefault="00862840">
      <w:pPr>
        <w:rPr>
          <w:rFonts w:cs="Times New Roman"/>
          <w:noProof/>
        </w:rPr>
      </w:pPr>
      <w:r>
        <w:rPr>
          <w:rFonts w:cs="新細明體" w:hint="eastAsia"/>
          <w:noProof/>
        </w:rPr>
        <w:t>本校位置圖</w:t>
      </w:r>
    </w:p>
    <w:p w:rsidR="00862840" w:rsidRDefault="00862840">
      <w:pPr>
        <w:rPr>
          <w:rFonts w:cs="Times New Roman"/>
        </w:rPr>
      </w:pPr>
      <w:r w:rsidRPr="00B2325C">
        <w:rPr>
          <w:rFonts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i1025" type="#_x0000_t75" style="width:417.75pt;height:322.5pt;visibility:visible">
            <v:imagedata r:id="rId4" o:title="" croptop="15834f" cropbottom="16675f" cropleft="23877f" cropright="23921f"/>
          </v:shape>
        </w:pict>
      </w:r>
    </w:p>
    <w:p w:rsidR="00862840" w:rsidRDefault="00862840">
      <w:pPr>
        <w:rPr>
          <w:rFonts w:cs="Times New Roman"/>
          <w:noProof/>
        </w:rPr>
      </w:pPr>
    </w:p>
    <w:p w:rsidR="00862840" w:rsidRDefault="00862840">
      <w:pPr>
        <w:rPr>
          <w:rFonts w:cs="Times New Roman"/>
        </w:rPr>
      </w:pPr>
      <w:r w:rsidRPr="00B2325C">
        <w:rPr>
          <w:rFonts w:cs="Times New Roman"/>
          <w:noProof/>
        </w:rPr>
        <w:pict>
          <v:shape id="圖片 4" o:spid="_x0000_i1026" type="#_x0000_t75" style="width:446.25pt;height:308.25pt;visibility:visible">
            <v:imagedata r:id="rId5" o:title="" cropbottom="1582f" cropleft="15371f" cropright="18373f"/>
          </v:shape>
        </w:pict>
      </w:r>
    </w:p>
    <w:sectPr w:rsidR="00862840" w:rsidSect="00BF75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6EB3"/>
    <w:rsid w:val="000E6EB3"/>
    <w:rsid w:val="00496B47"/>
    <w:rsid w:val="007337AB"/>
    <w:rsid w:val="00862840"/>
    <w:rsid w:val="008A395E"/>
    <w:rsid w:val="00B2325C"/>
    <w:rsid w:val="00BF7539"/>
    <w:rsid w:val="00C42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539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E6EB3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6EB3"/>
    <w:rPr>
      <w:rFonts w:ascii="Cambria" w:eastAsia="新細明體" w:hAnsi="Cambria" w:cs="Cambri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</Words>
  <Characters>10</Characters>
  <Application>Microsoft Office Outlook</Application>
  <DocSecurity>0</DocSecurity>
  <Lines>0</Lines>
  <Paragraphs>0</Paragraphs>
  <ScaleCrop>false</ScaleCrop>
  <Company>user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本校位置圖</dc:title>
  <dc:subject/>
  <dc:creator>user</dc:creator>
  <cp:keywords/>
  <dc:description/>
  <cp:lastModifiedBy>user</cp:lastModifiedBy>
  <cp:revision>2</cp:revision>
  <cp:lastPrinted>2014-04-02T01:16:00Z</cp:lastPrinted>
  <dcterms:created xsi:type="dcterms:W3CDTF">2014-04-02T01:17:00Z</dcterms:created>
  <dcterms:modified xsi:type="dcterms:W3CDTF">2014-04-02T01:17:00Z</dcterms:modified>
</cp:coreProperties>
</file>